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856870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56870" w:rsidRDefault="0047529E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856870" w:rsidRDefault="0047529E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56870" w:rsidRDefault="0047529E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856870" w:rsidRDefault="0047529E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856870" w:rsidRDefault="0047529E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56870" w:rsidRDefault="0047529E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56870" w:rsidRDefault="0047529E">
            <w:pPr>
              <w:pStyle w:val="Days"/>
            </w:pPr>
            <w:r>
              <w:t>Saturday</w:t>
            </w:r>
          </w:p>
        </w:tc>
      </w:tr>
    </w:tbl>
    <w:p w:rsidR="00856870" w:rsidRDefault="0047529E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0D3FAADE" wp14:editId="5E8ABADF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A4E28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7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47529E" w:rsidRDefault="0047529E">
            <w:r>
              <w:t>Goal: _______</w:t>
            </w:r>
          </w:p>
          <w:p w:rsidR="0047529E" w:rsidRDefault="0047529E">
            <w:r>
              <w:t>MR:________</w:t>
            </w:r>
          </w:p>
          <w:p w:rsidR="0047529E" w:rsidRDefault="0047529E">
            <w:r>
              <w:t>PI:_________</w:t>
            </w:r>
          </w:p>
          <w:p w:rsidR="0047529E" w:rsidRDefault="0047529E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A20570">
            <w:r>
              <w:t>Goal:_______</w:t>
            </w:r>
          </w:p>
          <w:p w:rsidR="00A20570" w:rsidRDefault="00A20570">
            <w:r>
              <w:t>MR:________</w:t>
            </w:r>
          </w:p>
          <w:p w:rsidR="00A20570" w:rsidRDefault="00A20570">
            <w:r>
              <w:t>PI:_________</w:t>
            </w:r>
          </w:p>
          <w:p w:rsidR="00A20570" w:rsidRDefault="00A205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A20570">
            <w:r>
              <w:t>Goal:_______</w:t>
            </w:r>
          </w:p>
          <w:p w:rsidR="00A20570" w:rsidRDefault="00A20570">
            <w:r>
              <w:t>MR:________</w:t>
            </w:r>
          </w:p>
          <w:p w:rsidR="00A20570" w:rsidRDefault="00A20570">
            <w:r>
              <w:t>PI:_________</w:t>
            </w:r>
          </w:p>
          <w:p w:rsidR="00A20570" w:rsidRDefault="00A205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20570" w:rsidRPr="00A20570" w:rsidRDefault="00A20570" w:rsidP="00A20570">
            <w:r w:rsidRPr="00A20570">
              <w:t>Goal:_______</w:t>
            </w:r>
          </w:p>
          <w:p w:rsidR="00A20570" w:rsidRPr="00A20570" w:rsidRDefault="00A20570" w:rsidP="00A20570">
            <w:r w:rsidRPr="00A20570">
              <w:t>MR:________</w:t>
            </w:r>
          </w:p>
          <w:p w:rsidR="00A20570" w:rsidRPr="00A20570" w:rsidRDefault="00A20570" w:rsidP="00A20570">
            <w:r w:rsidRPr="00A20570">
              <w:t>PI:_________</w:t>
            </w:r>
          </w:p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85687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56870" w:rsidRDefault="00856870"/>
        </w:tc>
        <w:tc>
          <w:tcPr>
            <w:tcW w:w="345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47529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85687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85687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85687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46" w:type="dxa"/>
            <w:vAlign w:val="bottom"/>
          </w:tcPr>
          <w:p w:rsidR="00856870" w:rsidRDefault="0085687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856870" w:rsidRDefault="00856870"/>
        </w:tc>
        <w:tc>
          <w:tcPr>
            <w:tcW w:w="335" w:type="dxa"/>
            <w:vAlign w:val="bottom"/>
          </w:tcPr>
          <w:p w:rsidR="00856870" w:rsidRDefault="00856870">
            <w:pPr>
              <w:pStyle w:val="Dates"/>
            </w:pPr>
          </w:p>
        </w:tc>
      </w:tr>
    </w:tbl>
    <w:p w:rsidR="00856870" w:rsidRDefault="0085687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856870">
        <w:trPr>
          <w:trHeight w:hRule="exact" w:val="4464"/>
          <w:jc w:val="center"/>
        </w:trPr>
        <w:tc>
          <w:tcPr>
            <w:tcW w:w="5760" w:type="dxa"/>
          </w:tcPr>
          <w:p w:rsidR="00856870" w:rsidRDefault="0047529E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September</w:t>
            </w:r>
            <w:r>
              <w:fldChar w:fldCharType="end"/>
            </w:r>
          </w:p>
          <w:p w:rsidR="00856870" w:rsidRDefault="0047529E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85687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</w:tr>
                </w:tbl>
                <w:p w:rsidR="00856870" w:rsidRDefault="00856870"/>
              </w:tc>
              <w:tc>
                <w:tcPr>
                  <w:tcW w:w="482" w:type="dxa"/>
                </w:tcPr>
                <w:p w:rsidR="00856870" w:rsidRDefault="0085687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856870"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47529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56870" w:rsidRDefault="00856870">
                        <w:pPr>
                          <w:pStyle w:val="Off-MonthDates"/>
                        </w:pPr>
                      </w:p>
                    </w:tc>
                  </w:tr>
                </w:tbl>
                <w:p w:rsidR="00856870" w:rsidRDefault="00856870"/>
              </w:tc>
            </w:tr>
          </w:tbl>
          <w:p w:rsidR="00856870" w:rsidRDefault="00856870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85687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856870" w:rsidRDefault="0047529E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856870" w:rsidRDefault="0047529E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856870" w:rsidRDefault="0085687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856870" w:rsidRDefault="0047529E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856870" w:rsidRDefault="0047529E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</w:tr>
          </w:tbl>
          <w:p w:rsidR="00856870" w:rsidRDefault="00856870"/>
        </w:tc>
        <w:tc>
          <w:tcPr>
            <w:tcW w:w="629" w:type="dxa"/>
          </w:tcPr>
          <w:p w:rsidR="00856870" w:rsidRDefault="00856870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856870" w:rsidRDefault="0047529E">
            <w:pPr>
              <w:pStyle w:val="Heading1"/>
            </w:pPr>
            <w:r>
              <w:t>Notes:</w:t>
            </w:r>
          </w:p>
          <w:p w:rsidR="00A20570" w:rsidRDefault="0047529E" w:rsidP="0047529E">
            <w:pPr>
              <w:pStyle w:val="Notes"/>
              <w:rPr>
                <w:sz w:val="32"/>
                <w:szCs w:val="32"/>
              </w:rPr>
            </w:pPr>
            <w:r w:rsidRPr="00A20570">
              <w:rPr>
                <w:sz w:val="32"/>
                <w:szCs w:val="32"/>
              </w:rPr>
              <w:t>MR: Minutes Read</w:t>
            </w:r>
          </w:p>
          <w:p w:rsidR="0047529E" w:rsidRPr="00A20570" w:rsidRDefault="0047529E" w:rsidP="0047529E">
            <w:pPr>
              <w:pStyle w:val="Notes"/>
              <w:rPr>
                <w:sz w:val="32"/>
                <w:szCs w:val="32"/>
              </w:rPr>
            </w:pPr>
            <w:bookmarkStart w:id="0" w:name="_GoBack"/>
            <w:bookmarkEnd w:id="0"/>
            <w:r w:rsidRPr="00A20570">
              <w:rPr>
                <w:sz w:val="32"/>
                <w:szCs w:val="32"/>
              </w:rPr>
              <w:t>PI: Parent Initials</w:t>
            </w:r>
            <w:r>
              <w:t xml:space="preserve"> </w:t>
            </w:r>
          </w:p>
        </w:tc>
      </w:tr>
    </w:tbl>
    <w:p w:rsidR="00856870" w:rsidRDefault="00856870">
      <w:pPr>
        <w:pStyle w:val="NoSpacing"/>
      </w:pPr>
    </w:p>
    <w:sectPr w:rsidR="00856870">
      <w:headerReference w:type="default" r:id="rId8"/>
      <w:footerReference w:type="default" r:id="rId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DCC" w:rsidRDefault="00B57DCC">
      <w:pPr>
        <w:spacing w:after="0"/>
      </w:pPr>
      <w:r>
        <w:separator/>
      </w:r>
    </w:p>
  </w:endnote>
  <w:endnote w:type="continuationSeparator" w:id="0">
    <w:p w:rsidR="00B57DCC" w:rsidRDefault="00B57D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29E" w:rsidRDefault="0047529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4C71A3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1EEF30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E09CCE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7C4476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5B8859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ACEC32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E17BD8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661348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95C39D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DA4801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A983A4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8492E1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C6570C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6AEEC3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72A204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6B8F35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AAA43F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98030E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85754F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ED3744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FC2E94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CC86C4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ACFCD7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F496E7D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0D749B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7FA853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ACAC47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40AF1F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3980AE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D8C9B84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DA9DE1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13981B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A4D41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6AB3F1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DCC" w:rsidRDefault="00B57DCC">
      <w:pPr>
        <w:spacing w:after="0"/>
      </w:pPr>
      <w:r>
        <w:separator/>
      </w:r>
    </w:p>
  </w:footnote>
  <w:footnote w:type="continuationSeparator" w:id="0">
    <w:p w:rsidR="00B57DCC" w:rsidRDefault="00B57D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29E" w:rsidRDefault="004752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4224D9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3231D2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DD0B68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39BA2A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1FD61F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968F1F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3D68A5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67FF48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506F65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9D2837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C96EAE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2851B7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F81B73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4282A0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31C8C4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9CF8A6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7F539D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B3439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2E14F4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C35CA3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73A20A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9B7382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DF08D3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09D5D9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33A4B1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527725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F141E4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27B8BE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E4D1D5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BAA892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9E6A82C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A4385D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EF2348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8C73F8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263E0F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975097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53A205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8C9D12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6AFBD63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1753B1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7AD255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4605E2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2FCF7B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D464B7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67F676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0F3DD0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B88479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FC3484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432A39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500F82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6A65EE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6FAFD4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B74B33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B7AC14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16"/>
    <w:docVar w:name="MonthEndA" w:val="10/31/2016"/>
    <w:docVar w:name="MonthEndB" w:val="8/31/2016"/>
    <w:docVar w:name="MonthStart" w:val="9/1/2016"/>
    <w:docVar w:name="MonthStartA" w:val="10/1/2016"/>
    <w:docVar w:name="MonthStartB" w:val="8/1/2016"/>
  </w:docVars>
  <w:rsids>
    <w:rsidRoot w:val="0047529E"/>
    <w:rsid w:val="0047529E"/>
    <w:rsid w:val="00856870"/>
    <w:rsid w:val="00A20570"/>
    <w:rsid w:val="00B5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017ED9-ACAD-4B7B-8508-4E76092E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%20and%20Phil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20</TotalTime>
  <Pages>1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 and Phil</dc:creator>
  <cp:keywords/>
  <cp:lastModifiedBy>Katie Barrows</cp:lastModifiedBy>
  <cp:revision>1</cp:revision>
  <dcterms:created xsi:type="dcterms:W3CDTF">2016-08-18T02:07:00Z</dcterms:created>
  <dcterms:modified xsi:type="dcterms:W3CDTF">2016-08-19T01:30:00Z</dcterms:modified>
  <cp:version/>
</cp:coreProperties>
</file>